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1.柑、橘检验项目包括2,4-滴和2,4-滴钠盐、苯醚甲环唑、丙溴磷、三唑磷、氧乐果、克百威、联苯菊酯。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2.海水鱼检验项目包括恩诺沙星、呋喃唑酮代谢物、氯霉素、孔雀石绿、呋喃西林代谢物、磺胺类（总量）、五氯酚酸钠（以五氯酚计）、甲氧苄啶、组胺。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3.辣椒检验项目包括镉（以Cd计）、噻虫胺、克百威、氧乐果、水胺硫磷、氟虫腈、氯氟氰菊酯和高效氯氟氰菊酯、啶虫脒。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4.梨检验项目包括克百威、氧乐果、氯氟氰菊酯和高效氯氟氰菊酯、多菌灵、敌敌畏。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6.番茄检验项目包括氧乐果、敌敌畏、毒死蜱、氯氟氰菊酯和高效氯氟氰菊酯、腐霉利。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7.黄瓜检验项目包括阿维菌素、克百威、氧乐果、毒死蜱、甲拌磷、敌敌畏。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8.鸡蛋检验项目包括甲硝唑、甲氧苄啶、多西环素、地美硝唑、呋喃唑酮代谢物、氯霉素、氟苯尼考、磺胺类（总量）、恩诺沙星。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9.鸡肉检验项目包括尼卡巴嗪、甲氧苄啶、恩诺沙星、五氯酚酸钠（以五氯酚计）、氯霉素、磺胺类（总量）、氟苯尼考、土霉素/金霉素/四环素（组合含量）、呋喃唑酮代谢物、多西环素。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10.胡萝卜检验项目包括噻虫胺、铅（以Pb计）、毒死蜱、氟虫腈、甲拌磷、氯氟氰菊酯和高效氯氟氰菊酯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11.萝卜检验项目包括铅（以Pb计）、氧乐果、毒死蜱、甲拌磷、氯氟氰菊酯和高效氯氟氰菊酯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12.其他禽蛋检验项目包括呋喃唑酮代谢物、多西环素、磺胺类（总量）。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13.桃检验项目包括多菌灵、苯醚甲环唑、敌敌畏、甲胺磷、克百威、氧乐果、溴氰菊酯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14.猪肉检验项目包括五氯酚酸钠（以五氯酚计）、磺胺类（总量）、氯霉素、恩诺沙星、克伦特罗、莱克多巴胺、沙丁胺醇、氯丙嗪、呋喃唑酮代谢物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92A44"/>
    <w:rsid w:val="01EA679F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7963B0"/>
    <w:rsid w:val="147C599A"/>
    <w:rsid w:val="147E3F25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A70F6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8F416F8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41A3D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D7120E"/>
    <w:rsid w:val="4EFA15A7"/>
    <w:rsid w:val="4F0C4D54"/>
    <w:rsid w:val="4F4929D6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D06B5A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232A11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0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2024-10-16T08:44:23Z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