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（二）检验项目   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3.生干籽类检验项目包括铅（以Pb计）、酸价（以脂肪计）（KOH）、黄曲霉毒素B1、过氧化值（以脂肪计）。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4.鸡肉检验项目包括尼卡巴嗪、甲氧苄啶、恩诺沙星、五氯酚酸钠（以五氯酚计）、氯霉素、磺胺类（总量）、氟苯尼考、土霉素/金霉素/四环素（组合含量）、呋喃唑酮代谢物、多西环素。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5.猪肉检验项目包括五氯酚酸钠（以五氯酚计）、磺胺类（总量）、氯霉素、恩诺沙星、克伦特罗、莱克多巴胺、沙丁胺醇、氯丙嗪、呋喃唑酮代谢物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6.鸡蛋检验项目包括甲硝唑、甲氧苄啶、多西环素、地美硝唑、呋喃唑酮代谢物、氯霉素、氟苯尼考、磺胺类（总量）、恩诺沙星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063D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7022B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25FED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2FE7F1E"/>
    <w:rsid w:val="132A5B3A"/>
    <w:rsid w:val="135301C0"/>
    <w:rsid w:val="13EB5C6D"/>
    <w:rsid w:val="1406247E"/>
    <w:rsid w:val="14505416"/>
    <w:rsid w:val="146E0ECC"/>
    <w:rsid w:val="147963B0"/>
    <w:rsid w:val="147C599A"/>
    <w:rsid w:val="147E3F25"/>
    <w:rsid w:val="1480748E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8544B1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DE735DA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28B4E7C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2C673B2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0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2024-09-18T08:20:26Z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